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5A8" w:rsidRDefault="00ED75A8" w:rsidP="00923849">
      <w:pPr>
        <w:spacing w:after="0" w:line="240" w:lineRule="auto"/>
      </w:pPr>
      <w:r>
        <w:rPr>
          <w:noProof/>
          <w:lang w:val="ro-RO" w:eastAsia="ro-RO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9pt;width:76.15pt;height:60.5pt;z-index:-251657728" wrapcoords="-212 0 -212 21333 21600 21333 21600 0 -212 0">
            <v:imagedata r:id="rId5" o:title="" croptop="970f" cropbottom="2314f" cropleft="14069f" cropright="14483f"/>
            <w10:wrap type="tight"/>
          </v:shape>
        </w:pict>
      </w:r>
      <w:r>
        <w:rPr>
          <w:noProof/>
          <w:lang w:val="ro-RO" w:eastAsia="ro-RO"/>
        </w:rPr>
        <w:pict>
          <v:shape id="Picture 1" o:spid="_x0000_s1027" type="#_x0000_t75" style="position:absolute;margin-left:-36pt;margin-top:-27pt;width:567pt;height:11in;z-index:-251659776;visibility:visible;mso-position-horizontal-relative:margin">
            <v:imagedata r:id="rId6" o:title=""/>
            <w10:wrap anchorx="margin"/>
          </v:shape>
        </w:pict>
      </w:r>
    </w:p>
    <w:p w:rsidR="00ED75A8" w:rsidRDefault="00ED75A8" w:rsidP="00923849">
      <w:pPr>
        <w:spacing w:after="0" w:line="240" w:lineRule="auto"/>
      </w:pPr>
    </w:p>
    <w:p w:rsidR="00ED75A8" w:rsidRDefault="00ED75A8" w:rsidP="00923849">
      <w:pPr>
        <w:spacing w:after="0" w:line="240" w:lineRule="auto"/>
      </w:pPr>
    </w:p>
    <w:p w:rsidR="00ED75A8" w:rsidRDefault="00ED75A8" w:rsidP="00923849">
      <w:pPr>
        <w:spacing w:after="0" w:line="240" w:lineRule="auto"/>
      </w:pPr>
    </w:p>
    <w:p w:rsidR="00ED75A8" w:rsidRDefault="00ED75A8" w:rsidP="00923849">
      <w:pPr>
        <w:spacing w:after="0" w:line="240" w:lineRule="auto"/>
      </w:pPr>
    </w:p>
    <w:p w:rsidR="00ED75A8" w:rsidRPr="00200544" w:rsidRDefault="00ED75A8" w:rsidP="00FD7A7E">
      <w:pPr>
        <w:spacing w:after="0" w:line="240" w:lineRule="auto"/>
        <w:jc w:val="center"/>
        <w:rPr>
          <w:rFonts w:ascii="Times New Roman" w:hAnsi="Times New Roman"/>
          <w:noProof/>
          <w:sz w:val="16"/>
          <w:szCs w:val="16"/>
          <w:lang w:val="ro-RO"/>
        </w:rPr>
      </w:pPr>
      <w:r>
        <w:rPr>
          <w:noProof/>
          <w:lang w:val="ro-RO" w:eastAsia="ro-RO"/>
        </w:rPr>
        <w:pict>
          <v:shape id="_x0000_s1028" type="#_x0000_t75" style="position:absolute;left:0;text-align:left;margin-left:661.25pt;margin-top:19.5pt;width:58.75pt;height:58.75pt;z-index:-251658752">
            <v:imagedata r:id="rId7" o:title=""/>
          </v:shape>
        </w:pict>
      </w:r>
      <w:r>
        <w:rPr>
          <w:rFonts w:ascii="Times New Roman" w:hAnsi="Times New Roman"/>
          <w:noProof/>
          <w:sz w:val="24"/>
          <w:szCs w:val="24"/>
          <w:lang w:val="ro-RO" w:eastAsia="ro-RO"/>
        </w:rPr>
        <w:t xml:space="preserve">  </w:t>
      </w:r>
      <w:r w:rsidRPr="00B27CBD">
        <w:rPr>
          <w:rFonts w:ascii="Times New Roman" w:hAnsi="Times New Roman"/>
          <w:noProof/>
          <w:sz w:val="24"/>
          <w:szCs w:val="24"/>
          <w:lang w:val="ro-RO" w:eastAsia="ro-RO"/>
        </w:rPr>
        <w:pict>
          <v:shape id="Picture 4" o:spid="_x0000_i1025" type="#_x0000_t75" style="width:42pt;height:56.25pt;visibility:visible">
            <v:imagedata r:id="rId8" o:title=""/>
          </v:shape>
        </w:pict>
      </w:r>
      <w:r w:rsidRPr="00FD7A7E">
        <w:rPr>
          <w:snapToGrid w:val="0"/>
          <w:color w:val="000000"/>
          <w:w w:val="0"/>
          <w:sz w:val="2"/>
          <w:u w:color="000000"/>
          <w:bdr w:val="none" w:sz="0" w:space="0" w:color="000000"/>
          <w:shd w:val="clear" w:color="000000" w:fill="000000"/>
          <w:lang w:val="ro-RO"/>
        </w:rPr>
        <w:t xml:space="preserve"> </w:t>
      </w:r>
      <w:r w:rsidRPr="00B27CBD">
        <w:rPr>
          <w:rFonts w:ascii="Times New Roman" w:hAnsi="Times New Roman"/>
          <w:noProof/>
          <w:sz w:val="24"/>
          <w:szCs w:val="24"/>
          <w:lang w:val="ro-RO" w:eastAsia="ro-RO"/>
        </w:rPr>
        <w:pict>
          <v:shape id="Picture 8" o:spid="_x0000_i1026" type="#_x0000_t75" style="width:81pt;height:60pt;visibility:visible">
            <v:imagedata r:id="rId9" o:title=""/>
          </v:shape>
        </w:pict>
      </w:r>
      <w:r w:rsidRPr="00B27CBD">
        <w:rPr>
          <w:rFonts w:ascii="Times New Roman" w:hAnsi="Times New Roman"/>
          <w:noProof/>
          <w:sz w:val="24"/>
          <w:szCs w:val="24"/>
          <w:lang w:val="ro-RO" w:eastAsia="ro-RO"/>
        </w:rPr>
        <w:pict>
          <v:shape id="Picture 5" o:spid="_x0000_i1027" type="#_x0000_t75" style="width:45.75pt;height:56.25pt;visibility:visible">
            <v:imagedata r:id="rId10" o:title=""/>
          </v:shape>
        </w:pict>
      </w:r>
    </w:p>
    <w:p w:rsidR="00ED75A8" w:rsidRPr="00FD7A7E" w:rsidRDefault="00ED75A8" w:rsidP="004B4B32">
      <w:pPr>
        <w:spacing w:after="0" w:line="240" w:lineRule="auto"/>
        <w:jc w:val="center"/>
        <w:rPr>
          <w:rFonts w:ascii="Times New Roman" w:hAnsi="Times New Roman"/>
          <w:b/>
          <w:caps/>
          <w:noProof/>
          <w:color w:val="000080"/>
          <w:sz w:val="32"/>
          <w:szCs w:val="32"/>
          <w:lang w:val="ro-RO"/>
        </w:rPr>
      </w:pPr>
      <w:r w:rsidRPr="00FD7A7E">
        <w:rPr>
          <w:rFonts w:ascii="Times New Roman" w:hAnsi="Times New Roman"/>
          <w:b/>
          <w:caps/>
          <w:noProof/>
          <w:color w:val="000080"/>
          <w:sz w:val="32"/>
          <w:szCs w:val="32"/>
          <w:lang w:val="ro-RO"/>
        </w:rPr>
        <w:t>deCLARAȚIE DE UNIRE ȘI SOLIDARITATE LA CENTENAR:</w:t>
      </w:r>
    </w:p>
    <w:p w:rsidR="00ED75A8" w:rsidRPr="00FD7A7E" w:rsidRDefault="00ED75A8" w:rsidP="00AE152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color w:val="000080"/>
          <w:sz w:val="24"/>
          <w:szCs w:val="24"/>
          <w:lang w:val="ro-RO"/>
        </w:rPr>
      </w:pPr>
      <w:r>
        <w:rPr>
          <w:rFonts w:ascii="Times New Roman" w:hAnsi="Times New Roman"/>
          <w:b/>
          <w:color w:val="000080"/>
          <w:sz w:val="24"/>
          <w:szCs w:val="24"/>
          <w:lang w:val="ro-RO"/>
        </w:rPr>
        <w:t xml:space="preserve">Elevii și profesorii școlii </w:t>
      </w:r>
      <w:r w:rsidRPr="00AB40DA">
        <w:rPr>
          <w:rFonts w:ascii="Times New Roman" w:hAnsi="Times New Roman"/>
          <w:b/>
          <w:color w:val="FF0000"/>
          <w:sz w:val="24"/>
          <w:szCs w:val="24"/>
          <w:lang w:val="ro-RO"/>
        </w:rPr>
        <w:t>.........................................</w:t>
      </w:r>
      <w:r>
        <w:rPr>
          <w:rFonts w:ascii="Times New Roman" w:hAnsi="Times New Roman"/>
          <w:b/>
          <w:color w:val="FF0000"/>
          <w:sz w:val="24"/>
          <w:szCs w:val="24"/>
          <w:lang w:val="ro-RO"/>
        </w:rPr>
        <w:t>...............................................</w:t>
      </w:r>
      <w:r w:rsidRPr="00AB40DA">
        <w:rPr>
          <w:rFonts w:ascii="Times New Roman" w:hAnsi="Times New Roman"/>
          <w:b/>
          <w:color w:val="FF0000"/>
          <w:sz w:val="24"/>
          <w:szCs w:val="24"/>
          <w:lang w:val="ro-RO"/>
        </w:rPr>
        <w:t>..</w:t>
      </w:r>
      <w:r>
        <w:rPr>
          <w:rFonts w:ascii="Times New Roman" w:hAnsi="Times New Roman"/>
          <w:b/>
          <w:color w:val="FF0000"/>
          <w:sz w:val="24"/>
          <w:szCs w:val="24"/>
          <w:lang w:val="ro-RO"/>
        </w:rPr>
        <w:t>,</w:t>
      </w:r>
      <w:r>
        <w:rPr>
          <w:rFonts w:ascii="Times New Roman" w:hAnsi="Times New Roman"/>
          <w:b/>
          <w:color w:val="000080"/>
          <w:sz w:val="24"/>
          <w:szCs w:val="24"/>
          <w:lang w:val="ro-RO"/>
        </w:rPr>
        <w:t xml:space="preserve"> convinși că și generația noastră trebuie să urmeze idealurile înaintașilor de la 1918, semnăm pentru</w:t>
      </w:r>
      <w:r w:rsidRPr="00FD7A7E">
        <w:rPr>
          <w:rFonts w:ascii="Times New Roman" w:hAnsi="Times New Roman"/>
          <w:b/>
          <w:color w:val="000080"/>
          <w:sz w:val="24"/>
          <w:szCs w:val="24"/>
          <w:lang w:val="ro-RO"/>
        </w:rPr>
        <w:t>:</w:t>
      </w:r>
    </w:p>
    <w:p w:rsidR="00ED75A8" w:rsidRPr="002870BC" w:rsidRDefault="00ED75A8" w:rsidP="00403C3C">
      <w:pPr>
        <w:spacing w:after="0" w:line="240" w:lineRule="auto"/>
        <w:jc w:val="center"/>
        <w:rPr>
          <w:rFonts w:ascii="Times New Roman" w:hAnsi="Times New Roman"/>
          <w:b/>
          <w:caps/>
          <w:noProof/>
          <w:sz w:val="20"/>
          <w:szCs w:val="20"/>
          <w:lang w:val="ro-RO"/>
        </w:rPr>
      </w:pPr>
      <w:r w:rsidRPr="002870BC">
        <w:rPr>
          <w:rFonts w:ascii="Times New Roman" w:hAnsi="Times New Roman"/>
          <w:b/>
          <w:caps/>
          <w:noProof/>
          <w:sz w:val="20"/>
          <w:szCs w:val="20"/>
          <w:lang w:val="ro-RO"/>
        </w:rPr>
        <w:t>1.REUNIREA ROMÂNIEI CU REPUBLICA MOLDOVA;</w:t>
      </w:r>
    </w:p>
    <w:p w:rsidR="00ED75A8" w:rsidRPr="002870BC" w:rsidRDefault="00ED75A8" w:rsidP="00403C3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ro-RO"/>
        </w:rPr>
      </w:pPr>
      <w:r w:rsidRPr="002870BC">
        <w:rPr>
          <w:rFonts w:ascii="Times New Roman" w:hAnsi="Times New Roman"/>
          <w:b/>
          <w:caps/>
          <w:noProof/>
          <w:sz w:val="20"/>
          <w:szCs w:val="20"/>
          <w:lang w:val="ro-RO"/>
        </w:rPr>
        <w:t>2.</w:t>
      </w:r>
      <w:r w:rsidRPr="002870BC">
        <w:rPr>
          <w:rFonts w:ascii="Times New Roman" w:hAnsi="Times New Roman"/>
          <w:b/>
          <w:sz w:val="20"/>
          <w:szCs w:val="20"/>
          <w:lang w:val="ro-RO"/>
        </w:rPr>
        <w:t>RESPECTAREA PENTRU ROMÂNII D</w:t>
      </w:r>
      <w:r>
        <w:rPr>
          <w:rFonts w:ascii="Times New Roman" w:hAnsi="Times New Roman"/>
          <w:b/>
          <w:sz w:val="20"/>
          <w:szCs w:val="20"/>
          <w:lang w:val="ro-RO"/>
        </w:rPr>
        <w:t>I</w:t>
      </w:r>
      <w:r w:rsidRPr="002870BC">
        <w:rPr>
          <w:rFonts w:ascii="Times New Roman" w:hAnsi="Times New Roman"/>
          <w:b/>
          <w:sz w:val="20"/>
          <w:szCs w:val="20"/>
          <w:lang w:val="ro-RO"/>
        </w:rPr>
        <w:t>N UCRAINA, SERBIA ȘI BULGARIA, ÎN ACTE NORMATIVE ȘI ÎN PRACTICĂ, A ACELORAȘI DREPTURI LA LIMBĂ MATERNĂ CARE EXISTĂ ÎN ROMÂNIA;</w:t>
      </w:r>
    </w:p>
    <w:p w:rsidR="00ED75A8" w:rsidRPr="002870BC" w:rsidRDefault="00ED75A8" w:rsidP="00403C3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ro-RO"/>
        </w:rPr>
      </w:pPr>
      <w:r w:rsidRPr="002870BC">
        <w:rPr>
          <w:rFonts w:ascii="Times New Roman" w:hAnsi="Times New Roman"/>
          <w:b/>
          <w:sz w:val="20"/>
          <w:szCs w:val="20"/>
          <w:lang w:val="ro-RO"/>
        </w:rPr>
        <w:t>3.RESPECTAREA DREPTURILOR CULTURALE ALE AROMÂNILOR ÎN TOATE ȚĂRILE BALCANICE.</w:t>
      </w:r>
    </w:p>
    <w:p w:rsidR="00ED75A8" w:rsidRPr="00D1049E" w:rsidRDefault="00ED75A8" w:rsidP="00403C3C">
      <w:pPr>
        <w:spacing w:after="0" w:line="240" w:lineRule="auto"/>
        <w:jc w:val="center"/>
        <w:rPr>
          <w:rFonts w:ascii="Times New Roman" w:hAnsi="Times New Roman"/>
          <w:b/>
          <w:color w:val="000080"/>
          <w:sz w:val="20"/>
          <w:szCs w:val="20"/>
          <w:lang w:val="ro-RO"/>
        </w:rPr>
      </w:pPr>
      <w:r>
        <w:rPr>
          <w:rFonts w:ascii="Times New Roman" w:hAnsi="Times New Roman"/>
          <w:b/>
          <w:color w:val="000080"/>
          <w:sz w:val="20"/>
          <w:szCs w:val="20"/>
          <w:lang w:val="ro-RO"/>
        </w:rPr>
        <w:t>Prezenta declarație o vom da, la 1 Decembrie 2018, spre păstrare, muzeului județean/arhivelor naționale județene.</w:t>
      </w:r>
    </w:p>
    <w:tbl>
      <w:tblPr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03"/>
        <w:gridCol w:w="2837"/>
        <w:gridCol w:w="1260"/>
        <w:gridCol w:w="540"/>
        <w:gridCol w:w="3060"/>
        <w:gridCol w:w="1260"/>
      </w:tblGrid>
      <w:tr w:rsidR="00ED75A8" w:rsidRPr="00E6331D" w:rsidTr="00130EA6">
        <w:tc>
          <w:tcPr>
            <w:tcW w:w="403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Nr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Nume și prenume</w:t>
            </w: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Semnătura</w:t>
            </w:r>
          </w:p>
        </w:tc>
        <w:tc>
          <w:tcPr>
            <w:tcW w:w="54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Nr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Nume și prenume</w:t>
            </w: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  <w:r w:rsidRPr="008B35CE">
              <w:rPr>
                <w:rFonts w:ascii="Times New Roman" w:hAnsi="Times New Roman"/>
                <w:b/>
                <w:sz w:val="16"/>
                <w:szCs w:val="16"/>
                <w:lang w:val="ro-RO"/>
              </w:rPr>
              <w:t>Semnătura</w:t>
            </w:r>
          </w:p>
        </w:tc>
      </w:tr>
      <w:tr w:rsidR="00ED75A8" w:rsidRPr="00D278A5" w:rsidTr="00130EA6">
        <w:trPr>
          <w:trHeight w:val="313"/>
        </w:trPr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51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52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53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54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55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56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7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57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8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58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9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59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10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60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11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61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12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62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13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63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14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64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15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65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16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66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17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67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18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68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19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69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20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70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21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71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22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72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23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73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24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74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8B35CE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25</w:t>
            </w:r>
          </w:p>
        </w:tc>
        <w:tc>
          <w:tcPr>
            <w:tcW w:w="2837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CA08D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75</w:t>
            </w:r>
          </w:p>
        </w:tc>
        <w:tc>
          <w:tcPr>
            <w:tcW w:w="30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8B35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26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76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27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28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78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29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79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30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31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81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32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82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33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83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34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84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35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85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36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86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37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87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38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88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39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89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40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90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41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91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42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92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43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93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44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94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45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95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46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96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47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97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48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98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49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99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  <w:tr w:rsidR="00ED75A8" w:rsidRPr="00D278A5" w:rsidTr="00130EA6">
        <w:tc>
          <w:tcPr>
            <w:tcW w:w="403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ro-RO" w:eastAsia="ro-RO"/>
              </w:rPr>
            </w:pPr>
            <w:r w:rsidRPr="008B35CE">
              <w:rPr>
                <w:rFonts w:ascii="Times New Roman" w:hAnsi="Times New Roman"/>
                <w:sz w:val="16"/>
                <w:szCs w:val="16"/>
                <w:lang w:val="ro-RO" w:eastAsia="ro-RO"/>
              </w:rPr>
              <w:t>50</w:t>
            </w:r>
          </w:p>
        </w:tc>
        <w:tc>
          <w:tcPr>
            <w:tcW w:w="2837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540" w:type="dxa"/>
            <w:vAlign w:val="bottom"/>
          </w:tcPr>
          <w:p w:rsidR="00ED75A8" w:rsidRPr="008B35CE" w:rsidRDefault="00ED75A8" w:rsidP="005D0A81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B35CE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30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  <w:tc>
          <w:tcPr>
            <w:tcW w:w="1260" w:type="dxa"/>
          </w:tcPr>
          <w:p w:rsidR="00ED75A8" w:rsidRPr="008B35CE" w:rsidRDefault="00ED75A8" w:rsidP="005D0A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o-RO"/>
              </w:rPr>
            </w:pPr>
          </w:p>
        </w:tc>
      </w:tr>
    </w:tbl>
    <w:p w:rsidR="00ED75A8" w:rsidRPr="00416824" w:rsidRDefault="00ED75A8" w:rsidP="005D0A81">
      <w:pPr>
        <w:spacing w:after="0" w:line="240" w:lineRule="auto"/>
        <w:jc w:val="center"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>Director, prof. ....................................</w:t>
      </w:r>
    </w:p>
    <w:sectPr w:rsidR="00ED75A8" w:rsidRPr="00416824" w:rsidSect="002C2301">
      <w:pgSz w:w="11907" w:h="16839" w:code="9"/>
      <w:pgMar w:top="851" w:right="1287" w:bottom="53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BF2B7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73BC90C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4A8A01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657849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6C85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2A084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CCED20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E34379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02069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E7A4D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39C6"/>
    <w:rsid w:val="0001609A"/>
    <w:rsid w:val="000273FB"/>
    <w:rsid w:val="00042A9B"/>
    <w:rsid w:val="0006787C"/>
    <w:rsid w:val="000865B1"/>
    <w:rsid w:val="000A0051"/>
    <w:rsid w:val="000A1C1E"/>
    <w:rsid w:val="000A769F"/>
    <w:rsid w:val="000D3A6E"/>
    <w:rsid w:val="00130EA6"/>
    <w:rsid w:val="00167010"/>
    <w:rsid w:val="001B4B25"/>
    <w:rsid w:val="001E1E93"/>
    <w:rsid w:val="00200544"/>
    <w:rsid w:val="0023087B"/>
    <w:rsid w:val="00230CC9"/>
    <w:rsid w:val="002870BC"/>
    <w:rsid w:val="002B321C"/>
    <w:rsid w:val="002C2301"/>
    <w:rsid w:val="002F33DF"/>
    <w:rsid w:val="00317D48"/>
    <w:rsid w:val="0032366E"/>
    <w:rsid w:val="0033625C"/>
    <w:rsid w:val="003923EF"/>
    <w:rsid w:val="003B2E2F"/>
    <w:rsid w:val="003B511E"/>
    <w:rsid w:val="003F6C8D"/>
    <w:rsid w:val="00403C3C"/>
    <w:rsid w:val="00416824"/>
    <w:rsid w:val="004B4B32"/>
    <w:rsid w:val="004D0061"/>
    <w:rsid w:val="004F270A"/>
    <w:rsid w:val="005234B8"/>
    <w:rsid w:val="005237F6"/>
    <w:rsid w:val="00554EA8"/>
    <w:rsid w:val="0056136B"/>
    <w:rsid w:val="005654A1"/>
    <w:rsid w:val="00592C7E"/>
    <w:rsid w:val="005B3E17"/>
    <w:rsid w:val="005D0A81"/>
    <w:rsid w:val="005D3A50"/>
    <w:rsid w:val="005D3C4E"/>
    <w:rsid w:val="005D5DDB"/>
    <w:rsid w:val="005F1668"/>
    <w:rsid w:val="00613FDA"/>
    <w:rsid w:val="0061618F"/>
    <w:rsid w:val="00631511"/>
    <w:rsid w:val="006D3017"/>
    <w:rsid w:val="006F2C8C"/>
    <w:rsid w:val="00725D96"/>
    <w:rsid w:val="00730CDF"/>
    <w:rsid w:val="00742B1A"/>
    <w:rsid w:val="007B06A8"/>
    <w:rsid w:val="007C5ABD"/>
    <w:rsid w:val="007D2D9D"/>
    <w:rsid w:val="008034F1"/>
    <w:rsid w:val="0084560E"/>
    <w:rsid w:val="008B35CE"/>
    <w:rsid w:val="008E212E"/>
    <w:rsid w:val="00923849"/>
    <w:rsid w:val="00974F9E"/>
    <w:rsid w:val="00A378A0"/>
    <w:rsid w:val="00A507BB"/>
    <w:rsid w:val="00A64549"/>
    <w:rsid w:val="00A94EF9"/>
    <w:rsid w:val="00AB40DA"/>
    <w:rsid w:val="00AE1528"/>
    <w:rsid w:val="00B00126"/>
    <w:rsid w:val="00B27CBD"/>
    <w:rsid w:val="00B34AB0"/>
    <w:rsid w:val="00B846C6"/>
    <w:rsid w:val="00B91E03"/>
    <w:rsid w:val="00BF39C6"/>
    <w:rsid w:val="00CA08D2"/>
    <w:rsid w:val="00CA76D2"/>
    <w:rsid w:val="00CC0620"/>
    <w:rsid w:val="00CE04ED"/>
    <w:rsid w:val="00D1049E"/>
    <w:rsid w:val="00D278A5"/>
    <w:rsid w:val="00DF3501"/>
    <w:rsid w:val="00E175D4"/>
    <w:rsid w:val="00E27BB8"/>
    <w:rsid w:val="00E6331D"/>
    <w:rsid w:val="00E76F66"/>
    <w:rsid w:val="00E810C5"/>
    <w:rsid w:val="00EC17EE"/>
    <w:rsid w:val="00ED75A8"/>
    <w:rsid w:val="00EF5D7E"/>
    <w:rsid w:val="00F157CC"/>
    <w:rsid w:val="00F52264"/>
    <w:rsid w:val="00FA5D7C"/>
    <w:rsid w:val="00FD29B7"/>
    <w:rsid w:val="00FD7A7E"/>
    <w:rsid w:val="00FF5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AB0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uiPriority w:val="99"/>
    <w:rsid w:val="00BF39C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E0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E04ED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317D48"/>
    <w:rPr>
      <w:lang w:val="en-US" w:eastAsia="en-US"/>
    </w:rPr>
  </w:style>
  <w:style w:type="table" w:styleId="TableGrid">
    <w:name w:val="Table Grid"/>
    <w:basedOn w:val="TableNormal"/>
    <w:uiPriority w:val="99"/>
    <w:locked/>
    <w:rsid w:val="00631511"/>
    <w:pPr>
      <w:spacing w:after="200" w:line="276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418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8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8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8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53</TotalTime>
  <Pages>1</Pages>
  <Words>195</Words>
  <Characters>1137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</dc:title>
  <dc:subject/>
  <dc:creator>user</dc:creator>
  <cp:keywords/>
  <dc:description/>
  <cp:lastModifiedBy>Viorel Dolha</cp:lastModifiedBy>
  <cp:revision>12</cp:revision>
  <cp:lastPrinted>2018-07-30T08:16:00Z</cp:lastPrinted>
  <dcterms:created xsi:type="dcterms:W3CDTF">2018-11-07T03:42:00Z</dcterms:created>
  <dcterms:modified xsi:type="dcterms:W3CDTF">2018-11-25T06:52:00Z</dcterms:modified>
</cp:coreProperties>
</file>